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pPr w:leftFromText="141" w:rightFromText="141" w:vertAnchor="page" w:horzAnchor="margin" w:tblpY="1237"/>
        <w:tblW w:w="631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  <w:gridCol w:w="5102"/>
        <w:gridCol w:w="48"/>
        <w:gridCol w:w="185"/>
        <w:gridCol w:w="2103"/>
      </w:tblGrid>
      <w:tr w:rsidR="000D02CE" w:rsidRPr="005D5269" w14:paraId="1CC7CDC7" w14:textId="77777777" w:rsidTr="000D02CE">
        <w:trPr>
          <w:gridAfter w:val="3"/>
          <w:wAfter w:w="1024" w:type="pct"/>
          <w:trHeight w:val="454"/>
        </w:trPr>
        <w:tc>
          <w:tcPr>
            <w:tcW w:w="1739" w:type="pct"/>
            <w:vAlign w:val="bottom"/>
          </w:tcPr>
          <w:p w14:paraId="436247AB" w14:textId="77777777" w:rsidR="00256807" w:rsidRPr="007037CC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Business name</w:t>
            </w:r>
          </w:p>
        </w:tc>
        <w:sdt>
          <w:sdtPr>
            <w:rPr>
              <w:rFonts w:ascii="Outfit Light" w:hAnsi="Outfit Light"/>
            </w:rPr>
            <w:id w:val="1087272798"/>
            <w:placeholder>
              <w:docPart w:val="27F98644DA194DC5B9DDDC7CE3C11029"/>
            </w:placeholder>
            <w:showingPlcHdr/>
          </w:sdtPr>
          <w:sdtEndPr/>
          <w:sdtContent>
            <w:tc>
              <w:tcPr>
                <w:tcW w:w="2237" w:type="pct"/>
                <w:tcBorders>
                  <w:bottom w:val="single" w:sz="4" w:space="0" w:color="auto"/>
                </w:tcBorders>
                <w:vAlign w:val="bottom"/>
              </w:tcPr>
              <w:p w14:paraId="2C643EBE" w14:textId="79B1D0B8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>Click here to insert text</w:t>
                </w:r>
                <w:r w:rsidR="000D02CE"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9C3532" w14:paraId="3989C1E8" w14:textId="77777777" w:rsidTr="000D02CE">
        <w:trPr>
          <w:gridAfter w:val="3"/>
          <w:wAfter w:w="1024" w:type="pct"/>
          <w:trHeight w:val="454"/>
        </w:trPr>
        <w:tc>
          <w:tcPr>
            <w:tcW w:w="1739" w:type="pct"/>
            <w:vAlign w:val="bottom"/>
          </w:tcPr>
          <w:p w14:paraId="382DFB19" w14:textId="77777777" w:rsidR="00256807" w:rsidRPr="007037CC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Segment</w:t>
            </w:r>
          </w:p>
        </w:tc>
        <w:tc>
          <w:tcPr>
            <w:tcW w:w="2237" w:type="pct"/>
            <w:tcBorders>
              <w:bottom w:val="single" w:sz="4" w:space="0" w:color="FFFFFF" w:themeColor="background1"/>
            </w:tcBorders>
            <w:vAlign w:val="bottom"/>
          </w:tcPr>
          <w:p w14:paraId="5706C393" w14:textId="2DCBD5AC" w:rsidR="00256807" w:rsidRPr="007037CC" w:rsidRDefault="005D5269" w:rsidP="00256807">
            <w:pPr>
              <w:spacing w:before="240"/>
              <w:rPr>
                <w:rFonts w:ascii="Outfit Light" w:hAnsi="Outfit Light"/>
              </w:rPr>
            </w:pPr>
            <w:sdt>
              <w:sdtPr>
                <w:rPr>
                  <w:rFonts w:ascii="Outfit Light" w:hAnsi="Outfit Light"/>
                  <w:lang w:bidi="fr-FR"/>
                </w:rPr>
                <w:id w:val="-151141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2475"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256807">
              <w:rPr>
                <w:rFonts w:ascii="Outfit Light" w:hAnsi="Outfit Light"/>
                <w:lang w:bidi="fr-FR"/>
              </w:rPr>
              <w:t xml:space="preserve"> </w:t>
            </w:r>
            <w:r w:rsidR="00256807">
              <w:rPr>
                <w:rFonts w:ascii="Outfit Light" w:hAnsi="Outfit Light"/>
              </w:rPr>
              <w:t xml:space="preserve">Gaming </w:t>
            </w:r>
            <w:sdt>
              <w:sdtPr>
                <w:rPr>
                  <w:rFonts w:ascii="Outfit Light" w:hAnsi="Outfit Light"/>
                  <w:lang w:bidi="fr-FR"/>
                </w:rPr>
                <w:id w:val="24369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2475"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256807">
              <w:rPr>
                <w:rFonts w:ascii="Outfit Light" w:hAnsi="Outfit Light"/>
                <w:lang w:bidi="fr-FR"/>
              </w:rPr>
              <w:t xml:space="preserve"> </w:t>
            </w:r>
            <w:r w:rsidR="00256807">
              <w:rPr>
                <w:rFonts w:ascii="Outfit Light" w:hAnsi="Outfit Light"/>
              </w:rPr>
              <w:t xml:space="preserve">Fair </w:t>
            </w:r>
            <w:sdt>
              <w:sdtPr>
                <w:rPr>
                  <w:rFonts w:ascii="Outfit Light" w:hAnsi="Outfit Light"/>
                  <w:lang w:bidi="fr-FR"/>
                </w:rPr>
                <w:id w:val="97441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2CE"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256807">
              <w:rPr>
                <w:rFonts w:ascii="Outfit Light" w:hAnsi="Outfit Light"/>
                <w:lang w:bidi="fr-FR"/>
              </w:rPr>
              <w:t xml:space="preserve"> </w:t>
            </w:r>
            <w:r w:rsidR="00256807">
              <w:rPr>
                <w:rFonts w:ascii="Outfit Light" w:hAnsi="Outfit Light"/>
              </w:rPr>
              <w:t xml:space="preserve">Amusement </w:t>
            </w:r>
            <w:sdt>
              <w:sdtPr>
                <w:rPr>
                  <w:rFonts w:ascii="Outfit Light" w:hAnsi="Outfit Light"/>
                  <w:lang w:bidi="fr-FR"/>
                </w:rPr>
                <w:id w:val="-80000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2CE"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256807">
              <w:rPr>
                <w:rFonts w:ascii="Outfit Light" w:hAnsi="Outfit Light"/>
                <w:lang w:bidi="fr-FR"/>
              </w:rPr>
              <w:t xml:space="preserve"> </w:t>
            </w:r>
            <w:r w:rsidR="00256807">
              <w:rPr>
                <w:rFonts w:ascii="Outfit Light" w:hAnsi="Outfit Light"/>
              </w:rPr>
              <w:t>Vending</w:t>
            </w:r>
          </w:p>
        </w:tc>
      </w:tr>
      <w:tr w:rsidR="000D02CE" w:rsidRPr="005D5269" w14:paraId="7A5CAF1D" w14:textId="77777777" w:rsidTr="000D02CE">
        <w:trPr>
          <w:gridAfter w:val="3"/>
          <w:wAfter w:w="1024" w:type="pct"/>
          <w:trHeight w:val="454"/>
        </w:trPr>
        <w:tc>
          <w:tcPr>
            <w:tcW w:w="1739" w:type="pct"/>
            <w:vAlign w:val="bottom"/>
          </w:tcPr>
          <w:p w14:paraId="74E0C382" w14:textId="77777777" w:rsidR="00256807" w:rsidRPr="007037CC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First &amp; Last name</w:t>
            </w:r>
          </w:p>
        </w:tc>
        <w:sdt>
          <w:sdtPr>
            <w:rPr>
              <w:rFonts w:ascii="Outfit Light" w:hAnsi="Outfit Light"/>
            </w:rPr>
            <w:id w:val="210232504"/>
            <w:placeholder>
              <w:docPart w:val="5E00728D8F3C433FA88BBABA291D556C"/>
            </w:placeholder>
            <w:showingPlcHdr/>
          </w:sdtPr>
          <w:sdtEndPr/>
          <w:sdtContent>
            <w:tc>
              <w:tcPr>
                <w:tcW w:w="2237" w:type="pct"/>
                <w:tcBorders>
                  <w:top w:val="single" w:sz="4" w:space="0" w:color="FFFFFF" w:themeColor="background1"/>
                  <w:bottom w:val="single" w:sz="4" w:space="0" w:color="auto"/>
                </w:tcBorders>
                <w:vAlign w:val="bottom"/>
              </w:tcPr>
              <w:p w14:paraId="6DB95772" w14:textId="7229E637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5D5269" w14:paraId="4A852464" w14:textId="77777777" w:rsidTr="000D02CE">
        <w:trPr>
          <w:gridAfter w:val="3"/>
          <w:wAfter w:w="1024" w:type="pct"/>
          <w:trHeight w:val="454"/>
        </w:trPr>
        <w:tc>
          <w:tcPr>
            <w:tcW w:w="1739" w:type="pct"/>
            <w:vAlign w:val="bottom"/>
          </w:tcPr>
          <w:p w14:paraId="50B6F1BB" w14:textId="77777777" w:rsidR="00256807" w:rsidRPr="007037CC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Function</w:t>
            </w:r>
          </w:p>
        </w:tc>
        <w:tc>
          <w:tcPr>
            <w:tcW w:w="2237" w:type="pct"/>
            <w:tcBorders>
              <w:bottom w:val="single" w:sz="4" w:space="0" w:color="auto"/>
            </w:tcBorders>
            <w:vAlign w:val="bottom"/>
          </w:tcPr>
          <w:p w14:paraId="15647910" w14:textId="74596517" w:rsidR="00256807" w:rsidRPr="005D5269" w:rsidRDefault="00256807" w:rsidP="00256807">
            <w:pPr>
              <w:spacing w:before="240"/>
              <w:rPr>
                <w:rFonts w:ascii="Outfit Light" w:hAnsi="Outfit Light"/>
                <w:lang w:val="en-GB"/>
              </w:rPr>
            </w:pPr>
            <w:r w:rsidRPr="000D02CE">
              <w:rPr>
                <w:rFonts w:ascii="Outfit Light" w:hAnsi="Outfit Light"/>
                <w:lang w:val="nl-BE"/>
              </w:rPr>
              <w:t xml:space="preserve"> </w:t>
            </w:r>
            <w:sdt>
              <w:sdtPr>
                <w:rPr>
                  <w:rFonts w:ascii="Outfit Light" w:hAnsi="Outfit Light"/>
                </w:rPr>
                <w:id w:val="-542824151"/>
                <w:placeholder>
                  <w:docPart w:val="AE659EC975B645A79EC151C62D624503"/>
                </w:placeholder>
                <w:showingPlcHdr/>
              </w:sdtPr>
              <w:sdtEndPr/>
              <w:sdtContent>
                <w:r w:rsidR="005D5269">
                  <w:rPr>
                    <w:rFonts w:ascii="Outfit Light" w:hAnsi="Outfit Light"/>
                  </w:rPr>
                  <w:t xml:space="preserve"> </w:t>
                </w:r>
                <w:r w:rsidR="005D5269">
                  <w:rPr>
                    <w:rFonts w:ascii="Outfit Light" w:hAnsi="Outfit Light"/>
                  </w:rPr>
                  <w:t>Click here to insert text</w:t>
                </w:r>
                <w:r w:rsidR="005D5269" w:rsidRPr="005D5269">
                  <w:rPr>
                    <w:rStyle w:val="Tekstvantijdelijkeaanduiding"/>
                    <w:lang w:val="en-GB"/>
                  </w:rPr>
                  <w:t>.</w:t>
                </w:r>
              </w:sdtContent>
            </w:sdt>
            <w:r w:rsidRPr="005D5269">
              <w:rPr>
                <w:rFonts w:ascii="Outfit Light" w:hAnsi="Outfit Light"/>
                <w:lang w:val="en-GB"/>
              </w:rPr>
              <w:t xml:space="preserve">                                         </w:t>
            </w:r>
          </w:p>
        </w:tc>
      </w:tr>
      <w:tr w:rsidR="000D02CE" w:rsidRPr="005D5269" w14:paraId="49DEBEDC" w14:textId="77777777" w:rsidTr="000D02CE">
        <w:trPr>
          <w:gridAfter w:val="3"/>
          <w:wAfter w:w="1024" w:type="pct"/>
          <w:trHeight w:val="454"/>
        </w:trPr>
        <w:tc>
          <w:tcPr>
            <w:tcW w:w="1739" w:type="pct"/>
            <w:vAlign w:val="bottom"/>
          </w:tcPr>
          <w:p w14:paraId="70D1F867" w14:textId="77777777" w:rsidR="00256807" w:rsidRPr="007037CC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Phone/mobile</w:t>
            </w:r>
          </w:p>
        </w:tc>
        <w:sdt>
          <w:sdtPr>
            <w:rPr>
              <w:rFonts w:ascii="Outfit Light" w:hAnsi="Outfit Light"/>
            </w:rPr>
            <w:id w:val="370508328"/>
            <w:placeholder>
              <w:docPart w:val="74FAEBBBFDBF4CBFA4239A115294B003"/>
            </w:placeholder>
            <w:showingPlcHdr/>
          </w:sdtPr>
          <w:sdtEndPr/>
          <w:sdtContent>
            <w:tc>
              <w:tcPr>
                <w:tcW w:w="2237" w:type="pct"/>
                <w:tcBorders>
                  <w:bottom w:val="single" w:sz="4" w:space="0" w:color="auto"/>
                </w:tcBorders>
                <w:vAlign w:val="bottom"/>
              </w:tcPr>
              <w:p w14:paraId="42336CB9" w14:textId="7C114363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5D5269" w14:paraId="47C8FB0A" w14:textId="77777777" w:rsidTr="000D02CE">
        <w:trPr>
          <w:gridAfter w:val="3"/>
          <w:wAfter w:w="1024" w:type="pct"/>
          <w:trHeight w:val="454"/>
        </w:trPr>
        <w:tc>
          <w:tcPr>
            <w:tcW w:w="1739" w:type="pct"/>
            <w:vAlign w:val="bottom"/>
          </w:tcPr>
          <w:p w14:paraId="014CECF8" w14:textId="77777777" w:rsidR="00256807" w:rsidRPr="007037CC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Email address</w:t>
            </w:r>
          </w:p>
        </w:tc>
        <w:sdt>
          <w:sdtPr>
            <w:rPr>
              <w:rFonts w:ascii="Outfit Light" w:hAnsi="Outfit Light"/>
            </w:rPr>
            <w:id w:val="-1456326881"/>
            <w:placeholder>
              <w:docPart w:val="D31C4456BF0748CFAAEA7E73896224B7"/>
            </w:placeholder>
            <w:showingPlcHdr/>
          </w:sdtPr>
          <w:sdtEndPr/>
          <w:sdtContent>
            <w:tc>
              <w:tcPr>
                <w:tcW w:w="2237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F2BA0E9" w14:textId="74517E81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9C3532" w14:paraId="08E49238" w14:textId="77777777" w:rsidTr="000D02CE">
        <w:trPr>
          <w:gridAfter w:val="3"/>
          <w:wAfter w:w="1024" w:type="pct"/>
          <w:trHeight w:val="454"/>
        </w:trPr>
        <w:tc>
          <w:tcPr>
            <w:tcW w:w="1739" w:type="pct"/>
            <w:vAlign w:val="bottom"/>
          </w:tcPr>
          <w:p w14:paraId="04537F56" w14:textId="77777777" w:rsidR="00256807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Language</w:t>
            </w:r>
          </w:p>
        </w:tc>
        <w:tc>
          <w:tcPr>
            <w:tcW w:w="2237" w:type="pct"/>
            <w:tcBorders>
              <w:top w:val="single" w:sz="4" w:space="0" w:color="auto"/>
              <w:bottom w:val="single" w:sz="4" w:space="0" w:color="FFFFFF" w:themeColor="background1"/>
            </w:tcBorders>
            <w:vAlign w:val="bottom"/>
          </w:tcPr>
          <w:p w14:paraId="1248AB69" w14:textId="5821540F" w:rsidR="00256807" w:rsidRPr="007037CC" w:rsidRDefault="005D5269" w:rsidP="00256807">
            <w:pPr>
              <w:spacing w:before="240"/>
              <w:rPr>
                <w:rFonts w:ascii="Outfit Light" w:hAnsi="Outfit Light"/>
              </w:rPr>
            </w:pPr>
            <w:sdt>
              <w:sdtPr>
                <w:rPr>
                  <w:rFonts w:ascii="Outfit Light" w:hAnsi="Outfit Light"/>
                  <w:lang w:bidi="fr-FR"/>
                </w:rPr>
                <w:id w:val="221262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2CE"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256807">
              <w:rPr>
                <w:rFonts w:ascii="Outfit Light" w:hAnsi="Outfit Light"/>
                <w:lang w:bidi="fr-FR"/>
              </w:rPr>
              <w:t xml:space="preserve"> ENG</w:t>
            </w:r>
            <w:r w:rsidR="00256807">
              <w:rPr>
                <w:rFonts w:ascii="Outfit Light" w:hAnsi="Outfit Light"/>
              </w:rPr>
              <w:t xml:space="preserve"> </w:t>
            </w:r>
            <w:sdt>
              <w:sdtPr>
                <w:rPr>
                  <w:rFonts w:ascii="Outfit Light" w:hAnsi="Outfit Light"/>
                  <w:lang w:bidi="fr-FR"/>
                </w:rPr>
                <w:id w:val="-28335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2CE"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256807">
              <w:rPr>
                <w:rFonts w:ascii="Outfit Light" w:hAnsi="Outfit Light"/>
                <w:lang w:bidi="fr-FR"/>
              </w:rPr>
              <w:t xml:space="preserve"> </w:t>
            </w:r>
            <w:r w:rsidR="00256807">
              <w:rPr>
                <w:rFonts w:ascii="Outfit Light" w:hAnsi="Outfit Light"/>
              </w:rPr>
              <w:t xml:space="preserve">FR </w:t>
            </w:r>
            <w:sdt>
              <w:sdtPr>
                <w:rPr>
                  <w:rFonts w:ascii="Outfit Light" w:hAnsi="Outfit Light"/>
                  <w:lang w:bidi="fr-FR"/>
                </w:rPr>
                <w:id w:val="-1264679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2CE"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256807">
              <w:rPr>
                <w:rFonts w:ascii="Outfit Light" w:hAnsi="Outfit Light"/>
                <w:lang w:bidi="fr-FR"/>
              </w:rPr>
              <w:t xml:space="preserve"> NL</w:t>
            </w:r>
            <w:r w:rsidR="00256807">
              <w:rPr>
                <w:rFonts w:ascii="Outfit Light" w:hAnsi="Outfit Light"/>
              </w:rPr>
              <w:t xml:space="preserve"> </w:t>
            </w:r>
            <w:sdt>
              <w:sdtPr>
                <w:rPr>
                  <w:rFonts w:ascii="Outfit Light" w:hAnsi="Outfit Light"/>
                  <w:lang w:bidi="fr-FR"/>
                </w:rPr>
                <w:id w:val="-512067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2CE">
                  <w:rPr>
                    <w:rFonts w:ascii="MS Gothic" w:eastAsia="MS Gothic" w:hAnsi="MS Gothic" w:hint="eastAsia"/>
                    <w:lang w:bidi="fr-FR"/>
                  </w:rPr>
                  <w:t>☐</w:t>
                </w:r>
              </w:sdtContent>
            </w:sdt>
            <w:r w:rsidR="00256807">
              <w:rPr>
                <w:rFonts w:ascii="Outfit Light" w:hAnsi="Outfit Light"/>
                <w:lang w:bidi="fr-FR"/>
              </w:rPr>
              <w:t xml:space="preserve"> GE</w:t>
            </w:r>
          </w:p>
        </w:tc>
      </w:tr>
      <w:tr w:rsidR="000D02CE" w:rsidRPr="009C3532" w14:paraId="3F68C577" w14:textId="77777777" w:rsidTr="000D02CE">
        <w:trPr>
          <w:gridAfter w:val="2"/>
          <w:wAfter w:w="1003" w:type="pct"/>
          <w:trHeight w:val="567"/>
        </w:trPr>
        <w:tc>
          <w:tcPr>
            <w:tcW w:w="3997" w:type="pct"/>
            <w:gridSpan w:val="3"/>
            <w:tcBorders>
              <w:bottom w:val="triple" w:sz="4" w:space="0" w:color="0072C7"/>
            </w:tcBorders>
            <w:vAlign w:val="bottom"/>
          </w:tcPr>
          <w:p w14:paraId="43CA353A" w14:textId="77777777" w:rsidR="00256807" w:rsidRPr="00DB6F60" w:rsidRDefault="00256807" w:rsidP="00256807">
            <w:pPr>
              <w:spacing w:before="240"/>
              <w:rPr>
                <w:rFonts w:ascii="Outfit" w:hAnsi="Outfit"/>
                <w:b/>
                <w:bCs/>
                <w:color w:val="000000" w:themeColor="text1"/>
              </w:rPr>
            </w:pPr>
            <w:r>
              <w:rPr>
                <w:rFonts w:ascii="Outfit" w:hAnsi="Outfit"/>
                <w:b/>
                <w:bCs/>
                <w:color w:val="000000" w:themeColor="text1"/>
              </w:rPr>
              <w:t>Invoice Information</w:t>
            </w:r>
          </w:p>
        </w:tc>
      </w:tr>
      <w:tr w:rsidR="000D02CE" w:rsidRPr="005D5269" w14:paraId="53EF4DB6" w14:textId="77777777" w:rsidTr="000D02CE">
        <w:trPr>
          <w:gridAfter w:val="3"/>
          <w:wAfter w:w="1024" w:type="pct"/>
          <w:trHeight w:val="567"/>
        </w:trPr>
        <w:tc>
          <w:tcPr>
            <w:tcW w:w="1739" w:type="pct"/>
            <w:tcBorders>
              <w:top w:val="triple" w:sz="4" w:space="0" w:color="0072C7"/>
            </w:tcBorders>
          </w:tcPr>
          <w:p w14:paraId="316C4671" w14:textId="77777777" w:rsidR="00256807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Street &amp; House number</w:t>
            </w:r>
          </w:p>
        </w:tc>
        <w:tc>
          <w:tcPr>
            <w:tcW w:w="2237" w:type="pct"/>
            <w:tcBorders>
              <w:right w:val="single" w:sz="4" w:space="0" w:color="FFFFFF"/>
            </w:tcBorders>
            <w:vAlign w:val="bottom"/>
          </w:tcPr>
          <w:p w14:paraId="21D71938" w14:textId="2997128D" w:rsidR="00256807" w:rsidRPr="005D5269" w:rsidRDefault="00256807" w:rsidP="00256807">
            <w:pPr>
              <w:spacing w:before="240"/>
              <w:rPr>
                <w:rFonts w:ascii="Outfit Light" w:hAnsi="Outfit Light"/>
                <w:lang w:val="en-GB"/>
              </w:rPr>
            </w:pPr>
            <w:r w:rsidRPr="000D02CE">
              <w:rPr>
                <w:rFonts w:ascii="Outfit Light" w:hAnsi="Outfit Light"/>
                <w:lang w:val="nl-BE" w:bidi="fr-FR"/>
              </w:rPr>
              <w:t xml:space="preserve"> </w:t>
            </w:r>
            <w:sdt>
              <w:sdtPr>
                <w:rPr>
                  <w:rFonts w:ascii="Outfit Light" w:hAnsi="Outfit Light"/>
                  <w:lang w:bidi="fr-FR"/>
                </w:rPr>
                <w:id w:val="-573744395"/>
                <w:placeholder>
                  <w:docPart w:val="ECB05E49476A4599AAD03208FAD6D8E2"/>
                </w:placeholder>
                <w:showingPlcHdr/>
              </w:sdtPr>
              <w:sdtEndPr/>
              <w:sdtContent>
                <w:r w:rsidR="005D5269">
                  <w:rPr>
                    <w:rFonts w:ascii="Outfit Light" w:hAnsi="Outfit Light"/>
                  </w:rPr>
                  <w:t xml:space="preserve"> </w:t>
                </w:r>
                <w:r w:rsidR="005D5269">
                  <w:rPr>
                    <w:rFonts w:ascii="Outfit Light" w:hAnsi="Outfit Light"/>
                  </w:rPr>
                  <w:t>Click here to insert text</w:t>
                </w:r>
                <w:r w:rsidR="005D5269" w:rsidRPr="005D5269">
                  <w:rPr>
                    <w:rStyle w:val="Tekstvantijdelijkeaanduiding"/>
                    <w:lang w:val="en-GB"/>
                  </w:rPr>
                  <w:t>.</w:t>
                </w:r>
              </w:sdtContent>
            </w:sdt>
          </w:p>
        </w:tc>
      </w:tr>
      <w:tr w:rsidR="000D02CE" w:rsidRPr="005D5269" w14:paraId="26CE4738" w14:textId="77777777" w:rsidTr="000D02CE">
        <w:trPr>
          <w:trHeight w:val="567"/>
        </w:trPr>
        <w:tc>
          <w:tcPr>
            <w:tcW w:w="1739" w:type="pct"/>
            <w:vAlign w:val="bottom"/>
          </w:tcPr>
          <w:p w14:paraId="1E852D30" w14:textId="6E736A96" w:rsidR="00256807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City</w:t>
            </w:r>
          </w:p>
        </w:tc>
        <w:tc>
          <w:tcPr>
            <w:tcW w:w="22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235DC1" w14:textId="44F0B17D" w:rsidR="00256807" w:rsidRPr="005D5269" w:rsidRDefault="00256807" w:rsidP="00256807">
            <w:pPr>
              <w:spacing w:before="240"/>
              <w:rPr>
                <w:rFonts w:ascii="Outfit Light" w:hAnsi="Outfit Light"/>
                <w:lang w:val="en-GB"/>
              </w:rPr>
            </w:pPr>
            <w:r w:rsidRPr="000D02CE">
              <w:rPr>
                <w:rFonts w:ascii="Outfit Light" w:hAnsi="Outfit Light"/>
                <w:lang w:val="nl-BE"/>
              </w:rPr>
              <w:t xml:space="preserve">   </w:t>
            </w:r>
            <w:sdt>
              <w:sdtPr>
                <w:rPr>
                  <w:rFonts w:ascii="Outfit Light" w:hAnsi="Outfit Light"/>
                  <w:lang w:val="nl-BE"/>
                </w:rPr>
                <w:id w:val="-1643491724"/>
                <w:placeholder>
                  <w:docPart w:val="437CCF72D3384090B8326F18775FBB38"/>
                </w:placeholder>
                <w:showingPlcHdr/>
              </w:sdtPr>
              <w:sdtEndPr/>
              <w:sdtContent>
                <w:r w:rsidR="005D5269">
                  <w:rPr>
                    <w:rFonts w:ascii="Outfit Light" w:hAnsi="Outfit Light"/>
                  </w:rPr>
                  <w:t xml:space="preserve"> </w:t>
                </w:r>
                <w:r w:rsidR="005D5269">
                  <w:rPr>
                    <w:rFonts w:ascii="Outfit Light" w:hAnsi="Outfit Light"/>
                  </w:rPr>
                  <w:t>Click here to insert text</w:t>
                </w:r>
                <w:r w:rsidR="005D5269" w:rsidRPr="005D5269">
                  <w:rPr>
                    <w:rStyle w:val="Tekstvantijdelijkeaanduiding"/>
                    <w:lang w:val="en-GB"/>
                  </w:rPr>
                  <w:t>.</w:t>
                </w:r>
              </w:sdtContent>
            </w:sdt>
            <w:r w:rsidRPr="005D5269">
              <w:rPr>
                <w:rFonts w:ascii="Outfit Light" w:hAnsi="Outfit Light"/>
                <w:lang w:val="en-GB"/>
              </w:rPr>
              <w:t xml:space="preserve">                                </w:t>
            </w:r>
          </w:p>
        </w:tc>
        <w:tc>
          <w:tcPr>
            <w:tcW w:w="102" w:type="pct"/>
            <w:gridSpan w:val="2"/>
            <w:tcBorders>
              <w:top w:val="single" w:sz="4" w:space="0" w:color="FFFFFF"/>
            </w:tcBorders>
            <w:vAlign w:val="bottom"/>
          </w:tcPr>
          <w:p w14:paraId="45D0B4B7" w14:textId="77777777" w:rsidR="00256807" w:rsidRPr="005D5269" w:rsidRDefault="00256807" w:rsidP="00256807">
            <w:pPr>
              <w:spacing w:after="200" w:line="271" w:lineRule="auto"/>
              <w:rPr>
                <w:lang w:val="en-GB"/>
              </w:rPr>
            </w:pPr>
          </w:p>
        </w:tc>
        <w:tc>
          <w:tcPr>
            <w:tcW w:w="922" w:type="pct"/>
            <w:tcBorders>
              <w:top w:val="single" w:sz="4" w:space="0" w:color="FFFFFF"/>
            </w:tcBorders>
            <w:vAlign w:val="bottom"/>
          </w:tcPr>
          <w:p w14:paraId="72B1B734" w14:textId="77777777" w:rsidR="00256807" w:rsidRPr="005D5269" w:rsidRDefault="00256807" w:rsidP="00256807">
            <w:pPr>
              <w:spacing w:after="200" w:line="271" w:lineRule="auto"/>
              <w:rPr>
                <w:lang w:val="en-GB"/>
              </w:rPr>
            </w:pPr>
          </w:p>
        </w:tc>
      </w:tr>
      <w:tr w:rsidR="000D02CE" w:rsidRPr="005D5269" w14:paraId="32C4E0E5" w14:textId="77777777" w:rsidTr="000D02CE">
        <w:trPr>
          <w:gridAfter w:val="3"/>
          <w:wAfter w:w="1024" w:type="pct"/>
          <w:trHeight w:val="567"/>
        </w:trPr>
        <w:tc>
          <w:tcPr>
            <w:tcW w:w="1739" w:type="pct"/>
            <w:vAlign w:val="bottom"/>
          </w:tcPr>
          <w:p w14:paraId="528EF69A" w14:textId="77777777" w:rsidR="00256807" w:rsidRPr="007037CC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Postal code</w:t>
            </w:r>
          </w:p>
        </w:tc>
        <w:sdt>
          <w:sdtPr>
            <w:rPr>
              <w:rFonts w:ascii="Outfit Light" w:hAnsi="Outfit Light"/>
            </w:rPr>
            <w:id w:val="-1219433193"/>
            <w:placeholder>
              <w:docPart w:val="32F470D14BE440E29C93276CA663FEB0"/>
            </w:placeholder>
            <w:showingPlcHdr/>
          </w:sdtPr>
          <w:sdtEndPr/>
          <w:sdtContent>
            <w:tc>
              <w:tcPr>
                <w:tcW w:w="2237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19741D1" w14:textId="6BB4622D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5D5269" w14:paraId="606728B8" w14:textId="77777777" w:rsidTr="000D02CE">
        <w:trPr>
          <w:gridAfter w:val="3"/>
          <w:wAfter w:w="1024" w:type="pct"/>
          <w:trHeight w:val="567"/>
        </w:trPr>
        <w:tc>
          <w:tcPr>
            <w:tcW w:w="1739" w:type="pct"/>
            <w:vAlign w:val="bottom"/>
          </w:tcPr>
          <w:p w14:paraId="45F46F3B" w14:textId="133E22B4" w:rsidR="00256807" w:rsidRPr="007037CC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Country</w:t>
            </w:r>
          </w:p>
        </w:tc>
        <w:sdt>
          <w:sdtPr>
            <w:rPr>
              <w:rFonts w:ascii="Outfit Light" w:hAnsi="Outfit Light"/>
            </w:rPr>
            <w:id w:val="-1144732299"/>
            <w:placeholder>
              <w:docPart w:val="F802562F45FB4208BD0173BED04A1B0D"/>
            </w:placeholder>
            <w:showingPlcHdr/>
          </w:sdtPr>
          <w:sdtEndPr/>
          <w:sdtContent>
            <w:tc>
              <w:tcPr>
                <w:tcW w:w="2237" w:type="pct"/>
                <w:tcBorders>
                  <w:bottom w:val="single" w:sz="4" w:space="0" w:color="auto"/>
                </w:tcBorders>
                <w:vAlign w:val="bottom"/>
              </w:tcPr>
              <w:p w14:paraId="4D5C138F" w14:textId="592EA8D4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5D5269" w14:paraId="5217951F" w14:textId="77777777" w:rsidTr="000D02CE">
        <w:trPr>
          <w:gridAfter w:val="3"/>
          <w:wAfter w:w="1024" w:type="pct"/>
          <w:trHeight w:val="567"/>
        </w:trPr>
        <w:tc>
          <w:tcPr>
            <w:tcW w:w="1739" w:type="pct"/>
            <w:vAlign w:val="bottom"/>
          </w:tcPr>
          <w:p w14:paraId="7091F787" w14:textId="77777777" w:rsidR="00256807" w:rsidRPr="007037CC" w:rsidRDefault="00256807" w:rsidP="00256807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Tax Number</w:t>
            </w:r>
          </w:p>
        </w:tc>
        <w:sdt>
          <w:sdtPr>
            <w:rPr>
              <w:rFonts w:ascii="Outfit Light" w:hAnsi="Outfit Light"/>
            </w:rPr>
            <w:id w:val="-2031405659"/>
            <w:placeholder>
              <w:docPart w:val="93554EFC7013462A89E59270A1F6A481"/>
            </w:placeholder>
            <w:showingPlcHdr/>
          </w:sdtPr>
          <w:sdtEndPr/>
          <w:sdtContent>
            <w:tc>
              <w:tcPr>
                <w:tcW w:w="2237" w:type="pct"/>
                <w:tcBorders>
                  <w:bottom w:val="single" w:sz="4" w:space="0" w:color="auto"/>
                </w:tcBorders>
                <w:vAlign w:val="bottom"/>
              </w:tcPr>
              <w:p w14:paraId="2AD1EA55" w14:textId="7A3AAD4E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256807" w:rsidRPr="009C3532" w14:paraId="122F7298" w14:textId="77777777" w:rsidTr="000D02CE">
        <w:trPr>
          <w:gridAfter w:val="2"/>
          <w:wAfter w:w="1003" w:type="pct"/>
          <w:trHeight w:val="567"/>
        </w:trPr>
        <w:tc>
          <w:tcPr>
            <w:tcW w:w="3997" w:type="pct"/>
            <w:gridSpan w:val="3"/>
            <w:tcBorders>
              <w:bottom w:val="triple" w:sz="4" w:space="0" w:color="0072C7"/>
            </w:tcBorders>
            <w:vAlign w:val="bottom"/>
          </w:tcPr>
          <w:p w14:paraId="6DC0A2B9" w14:textId="77777777" w:rsidR="00256807" w:rsidRPr="007037CC" w:rsidRDefault="00256807" w:rsidP="00256807">
            <w:pPr>
              <w:spacing w:before="240"/>
              <w:rPr>
                <w:rFonts w:ascii="Outfit Light" w:hAnsi="Outfit Light"/>
              </w:rPr>
            </w:pPr>
            <w:r>
              <w:rPr>
                <w:rFonts w:ascii="Outfit" w:hAnsi="Outfit"/>
                <w:b/>
                <w:bCs/>
                <w:color w:val="000000" w:themeColor="text1"/>
              </w:rPr>
              <w:t>Shipping Address</w:t>
            </w:r>
          </w:p>
        </w:tc>
      </w:tr>
      <w:tr w:rsidR="000D02CE" w:rsidRPr="005D5269" w14:paraId="118555BC" w14:textId="77777777" w:rsidTr="000D02CE">
        <w:trPr>
          <w:gridAfter w:val="3"/>
          <w:wAfter w:w="1024" w:type="pct"/>
          <w:trHeight w:val="567"/>
        </w:trPr>
        <w:tc>
          <w:tcPr>
            <w:tcW w:w="1739" w:type="pct"/>
            <w:tcBorders>
              <w:top w:val="double" w:sz="4" w:space="0" w:color="0072C7"/>
            </w:tcBorders>
            <w:vAlign w:val="bottom"/>
          </w:tcPr>
          <w:p w14:paraId="414BED89" w14:textId="77777777" w:rsidR="00256807" w:rsidRDefault="00256807" w:rsidP="00256807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Street &amp; House number</w:t>
            </w:r>
          </w:p>
        </w:tc>
        <w:sdt>
          <w:sdtPr>
            <w:rPr>
              <w:rFonts w:ascii="Outfit Light" w:hAnsi="Outfit Light"/>
            </w:rPr>
            <w:id w:val="1851372608"/>
            <w:placeholder>
              <w:docPart w:val="0B5EC27F100D4977BEB5A21F2FBEACD8"/>
            </w:placeholder>
            <w:showingPlcHdr/>
          </w:sdtPr>
          <w:sdtEndPr/>
          <w:sdtContent>
            <w:tc>
              <w:tcPr>
                <w:tcW w:w="2237" w:type="pct"/>
                <w:tcBorders>
                  <w:top w:val="triple" w:sz="4" w:space="0" w:color="0072C7"/>
                  <w:bottom w:val="single" w:sz="4" w:space="0" w:color="auto"/>
                </w:tcBorders>
                <w:vAlign w:val="bottom"/>
              </w:tcPr>
              <w:p w14:paraId="18E48314" w14:textId="0BA2C814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5D5269" w14:paraId="0EB03CC2" w14:textId="77777777" w:rsidTr="000D02CE">
        <w:trPr>
          <w:gridAfter w:val="3"/>
          <w:wAfter w:w="1024" w:type="pct"/>
          <w:trHeight w:val="567"/>
        </w:trPr>
        <w:tc>
          <w:tcPr>
            <w:tcW w:w="1739" w:type="pct"/>
            <w:vAlign w:val="bottom"/>
          </w:tcPr>
          <w:p w14:paraId="4336BB01" w14:textId="15AD864B" w:rsidR="00256807" w:rsidRDefault="00256807" w:rsidP="00256807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City</w:t>
            </w:r>
          </w:p>
        </w:tc>
        <w:sdt>
          <w:sdtPr>
            <w:rPr>
              <w:rFonts w:ascii="Outfit Light" w:hAnsi="Outfit Light"/>
            </w:rPr>
            <w:id w:val="1630048005"/>
            <w:placeholder>
              <w:docPart w:val="C11A75EBBC7046839904535B73C61531"/>
            </w:placeholder>
            <w:showingPlcHdr/>
          </w:sdtPr>
          <w:sdtEndPr/>
          <w:sdtContent>
            <w:tc>
              <w:tcPr>
                <w:tcW w:w="2237" w:type="pct"/>
                <w:tcBorders>
                  <w:bottom w:val="single" w:sz="4" w:space="0" w:color="auto"/>
                </w:tcBorders>
                <w:vAlign w:val="bottom"/>
              </w:tcPr>
              <w:p w14:paraId="25B0E790" w14:textId="7026631D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5D5269" w14:paraId="526FB483" w14:textId="77777777" w:rsidTr="000D02CE">
        <w:trPr>
          <w:gridAfter w:val="3"/>
          <w:wAfter w:w="1024" w:type="pct"/>
          <w:trHeight w:val="567"/>
        </w:trPr>
        <w:tc>
          <w:tcPr>
            <w:tcW w:w="1739" w:type="pct"/>
            <w:vAlign w:val="bottom"/>
          </w:tcPr>
          <w:p w14:paraId="1A178FDB" w14:textId="77777777" w:rsidR="00256807" w:rsidRDefault="00256807" w:rsidP="00256807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lastRenderedPageBreak/>
              <w:t>Postal code</w:t>
            </w:r>
          </w:p>
        </w:tc>
        <w:sdt>
          <w:sdtPr>
            <w:rPr>
              <w:rFonts w:ascii="Outfit Light" w:hAnsi="Outfit Light"/>
            </w:rPr>
            <w:id w:val="-248737569"/>
            <w:placeholder>
              <w:docPart w:val="B95F9E4D088D4C98A6731E941DA776BA"/>
            </w:placeholder>
            <w:showingPlcHdr/>
          </w:sdtPr>
          <w:sdtEndPr/>
          <w:sdtContent>
            <w:tc>
              <w:tcPr>
                <w:tcW w:w="2237" w:type="pct"/>
                <w:tcBorders>
                  <w:bottom w:val="single" w:sz="4" w:space="0" w:color="auto"/>
                </w:tcBorders>
                <w:vAlign w:val="bottom"/>
              </w:tcPr>
              <w:p w14:paraId="14F692F0" w14:textId="42B580C2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5D5269" w14:paraId="1105F285" w14:textId="77777777" w:rsidTr="000D02CE">
        <w:trPr>
          <w:gridAfter w:val="3"/>
          <w:wAfter w:w="1024" w:type="pct"/>
          <w:trHeight w:val="567"/>
        </w:trPr>
        <w:tc>
          <w:tcPr>
            <w:tcW w:w="1739" w:type="pct"/>
            <w:vAlign w:val="bottom"/>
          </w:tcPr>
          <w:p w14:paraId="226CEFB1" w14:textId="0F879878" w:rsidR="00256807" w:rsidRDefault="00256807" w:rsidP="00256807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Country</w:t>
            </w:r>
          </w:p>
        </w:tc>
        <w:sdt>
          <w:sdtPr>
            <w:rPr>
              <w:rFonts w:ascii="Outfit Light" w:hAnsi="Outfit Light"/>
            </w:rPr>
            <w:id w:val="1938867035"/>
            <w:placeholder>
              <w:docPart w:val="C166F90051444CC4829510BEC65BA2B0"/>
            </w:placeholder>
            <w:showingPlcHdr/>
          </w:sdtPr>
          <w:sdtEndPr/>
          <w:sdtContent>
            <w:tc>
              <w:tcPr>
                <w:tcW w:w="2237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8341492" w14:textId="6FA37388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  <w:tr w:rsidR="000D02CE" w:rsidRPr="005D5269" w14:paraId="59AE4C89" w14:textId="77777777" w:rsidTr="000D02CE">
        <w:trPr>
          <w:gridAfter w:val="3"/>
          <w:wAfter w:w="1024" w:type="pct"/>
          <w:trHeight w:val="567"/>
        </w:trPr>
        <w:tc>
          <w:tcPr>
            <w:tcW w:w="1739" w:type="pct"/>
            <w:vAlign w:val="bottom"/>
          </w:tcPr>
          <w:p w14:paraId="2C3584C0" w14:textId="77777777" w:rsidR="00256807" w:rsidRDefault="00256807" w:rsidP="00256807">
            <w:pPr>
              <w:rPr>
                <w:rFonts w:ascii="Outfit Light" w:hAnsi="Outfit Light"/>
              </w:rPr>
            </w:pPr>
            <w:r>
              <w:rPr>
                <w:rFonts w:ascii="Outfit Light" w:hAnsi="Outfit Light"/>
              </w:rPr>
              <w:t>Courier account</w:t>
            </w:r>
          </w:p>
        </w:tc>
        <w:sdt>
          <w:sdtPr>
            <w:rPr>
              <w:rFonts w:ascii="Outfit Light" w:hAnsi="Outfit Light"/>
            </w:rPr>
            <w:id w:val="-1372376467"/>
            <w:placeholder>
              <w:docPart w:val="16FE509501BA41D2B35716CA9D436BA5"/>
            </w:placeholder>
            <w:showingPlcHdr/>
          </w:sdtPr>
          <w:sdtEndPr/>
          <w:sdtContent>
            <w:tc>
              <w:tcPr>
                <w:tcW w:w="2237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C328894" w14:textId="5759654F" w:rsidR="00256807" w:rsidRPr="005D5269" w:rsidRDefault="005D5269" w:rsidP="00256807">
                <w:pPr>
                  <w:spacing w:before="240"/>
                  <w:rPr>
                    <w:rFonts w:ascii="Outfit Light" w:hAnsi="Outfit Light"/>
                    <w:lang w:val="en-GB"/>
                  </w:rPr>
                </w:pPr>
                <w:r>
                  <w:rPr>
                    <w:rFonts w:ascii="Outfit Light" w:hAnsi="Outfit Light"/>
                  </w:rPr>
                  <w:t xml:space="preserve"> </w:t>
                </w:r>
                <w:r>
                  <w:rPr>
                    <w:rFonts w:ascii="Outfit Light" w:hAnsi="Outfit Light"/>
                  </w:rPr>
                  <w:t>Click here to insert text</w:t>
                </w:r>
                <w:r w:rsidRPr="005D5269">
                  <w:rPr>
                    <w:rStyle w:val="Tekstvantijdelijkeaanduiding"/>
                    <w:lang w:val="en-GB"/>
                  </w:rPr>
                  <w:t>.</w:t>
                </w:r>
              </w:p>
            </w:tc>
          </w:sdtContent>
        </w:sdt>
      </w:tr>
    </w:tbl>
    <w:p w14:paraId="6B7817F9" w14:textId="53AC468D" w:rsidR="00C9238F" w:rsidRPr="009C3532" w:rsidRDefault="00C9238F" w:rsidP="000D02CE">
      <w:pPr>
        <w:pStyle w:val="Geenafstand"/>
      </w:pPr>
    </w:p>
    <w:sectPr w:rsidR="00C9238F" w:rsidRPr="009C3532" w:rsidSect="007037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ED827" w14:textId="77777777" w:rsidR="007037CC" w:rsidRDefault="007037CC" w:rsidP="00C9238F">
      <w:pPr>
        <w:spacing w:after="0" w:line="240" w:lineRule="auto"/>
      </w:pPr>
      <w:r>
        <w:separator/>
      </w:r>
    </w:p>
  </w:endnote>
  <w:endnote w:type="continuationSeparator" w:id="0">
    <w:p w14:paraId="083E18CA" w14:textId="77777777" w:rsidR="007037CC" w:rsidRDefault="007037C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D084DD-A857-4D4A-AB59-543133896C2A}"/>
    <w:embedBold r:id="rId2" w:fontKey="{3A31F832-FD18-410F-ACC5-7C1B22B697F2}"/>
    <w:embedItalic r:id="rId3" w:fontKey="{E61456CD-CADC-419D-8B2F-144AFD01D772}"/>
    <w:embedBoldItalic r:id="rId4" w:fontKey="{2F6E050B-3552-45CF-BA68-1710BD8C93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AE760EF-FA3D-4A5D-BA71-F0F63DF0B7C2}"/>
    <w:embedBold r:id="rId6" w:fontKey="{FA3C5C96-42C4-4FFA-8E53-A71525875F69}"/>
    <w:embedItalic r:id="rId7" w:fontKey="{238D7000-65C0-457D-970E-1BEB5728F73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5070DE0-E4F6-4CD1-B45A-3A2E005FFF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0C2391B-CCBE-44A6-AEEC-1C526DABFA57}"/>
  </w:font>
  <w:font w:name="Outfit Light">
    <w:charset w:val="00"/>
    <w:family w:val="auto"/>
    <w:pitch w:val="variable"/>
    <w:sig w:usb0="00000003" w:usb1="00000000" w:usb2="00000000" w:usb3="00000000" w:csb0="00000001" w:csb1="00000000"/>
    <w:embedRegular r:id="rId10" w:fontKey="{DCEADA74-FC16-4AD1-8BA4-F711445640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00FDFEA8-16DB-40F1-AFCE-9EE562B3B159}"/>
  </w:font>
  <w:font w:name="Outfit">
    <w:altName w:val="Cambria"/>
    <w:charset w:val="00"/>
    <w:family w:val="roman"/>
    <w:pitch w:val="default"/>
    <w:embedBold r:id="rId12" w:fontKey="{FA3254AC-536B-4CC1-AA22-8197DF0ED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7FF7E" w14:textId="77777777" w:rsidR="004C3A49" w:rsidRDefault="004C3A4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003212" w:rsidRPr="002C49A3" w14:paraId="3C028F13" w14:textId="77777777" w:rsidTr="00C4167A">
      <w:tc>
        <w:tcPr>
          <w:tcW w:w="4675" w:type="dxa"/>
          <w:vAlign w:val="center"/>
        </w:tcPr>
        <w:p w14:paraId="68BB5FC6" w14:textId="69CD1FA0" w:rsidR="00003212" w:rsidRPr="002C49A3" w:rsidRDefault="00003212" w:rsidP="004C3A49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7561222" w14:textId="647CB0C4" w:rsidR="00003212" w:rsidRPr="002C49A3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93794F5" w14:textId="7D4325B9" w:rsidR="00576892" w:rsidRPr="002C49A3" w:rsidRDefault="004C3A49" w:rsidP="007037CC">
    <w:pPr>
      <w:pStyle w:val="Geenafstand"/>
    </w:pP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25192852" wp14:editId="140B19EE">
          <wp:simplePos x="0" y="0"/>
          <wp:positionH relativeFrom="margin">
            <wp:align>center</wp:align>
          </wp:positionH>
          <wp:positionV relativeFrom="paragraph">
            <wp:posOffset>-814070</wp:posOffset>
          </wp:positionV>
          <wp:extent cx="2419350" cy="740601"/>
          <wp:effectExtent l="0" t="0" r="0" b="2540"/>
          <wp:wrapNone/>
          <wp:docPr id="732700543" name="Afbeelding 2" descr="Afbeelding met tekst, schermopname, Lettertype, logo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700543" name="Afbeelding 2" descr="Afbeelding met tekst, schermopname, Lettertype, logo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0" cy="740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77C9">
      <w:rPr>
        <w:noProof/>
        <w:szCs w:val="24"/>
      </w:rPr>
      <w:drawing>
        <wp:anchor distT="0" distB="0" distL="114300" distR="114300" simplePos="0" relativeHeight="251658240" behindDoc="1" locked="0" layoutInCell="1" allowOverlap="1" wp14:anchorId="2411DDEE" wp14:editId="4504E0CB">
          <wp:simplePos x="0" y="0"/>
          <wp:positionH relativeFrom="margin">
            <wp:posOffset>1379855</wp:posOffset>
          </wp:positionH>
          <wp:positionV relativeFrom="paragraph">
            <wp:posOffset>-894080</wp:posOffset>
          </wp:positionV>
          <wp:extent cx="2969260" cy="908937"/>
          <wp:effectExtent l="0" t="0" r="2540" b="5715"/>
          <wp:wrapNone/>
          <wp:docPr id="482932195" name="Afbeelding 2" descr="Afbeelding met tekst, schermopname, Lettertype, logo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429024" name="Afbeelding 2" descr="Afbeelding met tekst, schermopname, Lettertype, logo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9260" cy="908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7CC">
      <w:rPr>
        <w:noProof/>
        <w:szCs w:val="24"/>
      </w:rPr>
      <w:drawing>
        <wp:anchor distT="0" distB="0" distL="114300" distR="114300" simplePos="0" relativeHeight="251656192" behindDoc="1" locked="0" layoutInCell="1" allowOverlap="1" wp14:anchorId="705909EA" wp14:editId="6E5A1A70">
          <wp:simplePos x="0" y="0"/>
          <wp:positionH relativeFrom="margin">
            <wp:align>center</wp:align>
          </wp:positionH>
          <wp:positionV relativeFrom="paragraph">
            <wp:posOffset>-880745</wp:posOffset>
          </wp:positionV>
          <wp:extent cx="2969260" cy="908937"/>
          <wp:effectExtent l="0" t="0" r="2540" b="5715"/>
          <wp:wrapNone/>
          <wp:docPr id="1127429024" name="Afbeelding 2" descr="Afbeelding met tekst, schermopname, Lettertype, logo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429024" name="Afbeelding 2" descr="Afbeelding met tekst, schermopname, Lettertype, logo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9260" cy="9089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37CC">
      <w:rPr>
        <w:noProof/>
      </w:rPr>
      <w:drawing>
        <wp:anchor distT="0" distB="0" distL="114300" distR="114300" simplePos="0" relativeHeight="251659264" behindDoc="1" locked="0" layoutInCell="1" allowOverlap="1" wp14:anchorId="581385BB" wp14:editId="445A34E6">
          <wp:simplePos x="0" y="0"/>
          <wp:positionH relativeFrom="page">
            <wp:posOffset>6985</wp:posOffset>
          </wp:positionH>
          <wp:positionV relativeFrom="paragraph">
            <wp:posOffset>-1035050</wp:posOffset>
          </wp:positionV>
          <wp:extent cx="7553325" cy="1887913"/>
          <wp:effectExtent l="0" t="0" r="0" b="0"/>
          <wp:wrapNone/>
          <wp:docPr id="680607579" name="Afbeelding 1" descr="Afbeelding met blauw, Elektrisch blauw, water, Azur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07579" name="Afbeelding 1" descr="Afbeelding met blauw, Elektrisch blauw, water, Azure&#10;&#10;Door AI gegenereerde inhoud is mogelijk onjuis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887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5C0AA" w14:textId="77777777" w:rsidR="004C3A49" w:rsidRDefault="004C3A4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6C4A9" w14:textId="77777777" w:rsidR="007037CC" w:rsidRDefault="007037CC" w:rsidP="00C9238F">
      <w:pPr>
        <w:spacing w:after="0" w:line="240" w:lineRule="auto"/>
      </w:pPr>
      <w:r>
        <w:separator/>
      </w:r>
    </w:p>
  </w:footnote>
  <w:footnote w:type="continuationSeparator" w:id="0">
    <w:p w14:paraId="63DBA6D9" w14:textId="77777777" w:rsidR="007037CC" w:rsidRDefault="007037C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A920B" w14:textId="77777777" w:rsidR="004C3A49" w:rsidRDefault="004C3A4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1440" w:type="dxa"/>
      <w:shd w:val="clear" w:color="auto" w:fill="731F1C" w:themeFill="accent5"/>
      <w:tblLook w:val="04A0" w:firstRow="1" w:lastRow="0" w:firstColumn="1" w:lastColumn="0" w:noHBand="0" w:noVBand="1"/>
    </w:tblPr>
    <w:tblGrid>
      <w:gridCol w:w="1413"/>
      <w:gridCol w:w="8333"/>
    </w:tblGrid>
    <w:tr w:rsidR="00576892" w:rsidRPr="002C49A3" w14:paraId="6B495DA5" w14:textId="77777777" w:rsidTr="007037CC">
      <w:trPr>
        <w:trHeight w:val="594"/>
      </w:trPr>
      <w:tc>
        <w:tcPr>
          <w:tcW w:w="1413" w:type="dxa"/>
          <w:shd w:val="clear" w:color="auto" w:fill="0072C7"/>
          <w:vAlign w:val="center"/>
        </w:tcPr>
        <w:p w14:paraId="1210053C" w14:textId="3D13294E" w:rsidR="00576892" w:rsidRPr="002C49A3" w:rsidRDefault="007037CC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hAnsi="Corbel" w:cs="Times New Roman"/>
              <w:b/>
              <w:noProof/>
              <w:color w:val="FFFFFF" w:themeColor="background1"/>
              <w:sz w:val="44"/>
              <w:szCs w:val="24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232472C6" wp14:editId="42D01D67">
                    <wp:simplePos x="0" y="0"/>
                    <wp:positionH relativeFrom="column">
                      <wp:posOffset>264795</wp:posOffset>
                    </wp:positionH>
                    <wp:positionV relativeFrom="paragraph">
                      <wp:posOffset>53975</wp:posOffset>
                    </wp:positionV>
                    <wp:extent cx="4931410" cy="419100"/>
                    <wp:effectExtent l="0" t="0" r="0" b="0"/>
                    <wp:wrapNone/>
                    <wp:docPr id="1638423991" name="Tekstvak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31410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E30E6" w14:textId="77777777" w:rsidR="007037CC" w:rsidRPr="00615170" w:rsidRDefault="007037CC" w:rsidP="007037CC">
                                <w:pPr>
                                  <w:spacing w:after="14"/>
                                  <w:rPr>
                                    <w:rFonts w:ascii="Outfit" w:hAnsi="Outfi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</w:pPr>
                                <w:r w:rsidRPr="00615170">
                                  <w:rPr>
                                    <w:rFonts w:ascii="Outfit" w:hAnsi="Outfi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GB"/>
                                  </w:rPr>
                                  <w:t>Customer Verification Form</w:t>
                                </w:r>
                              </w:p>
                              <w:p w14:paraId="6C168F25" w14:textId="77777777" w:rsidR="007037CC" w:rsidRDefault="007037C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2472C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3" o:spid="_x0000_s1026" type="#_x0000_t202" style="position:absolute;margin-left:20.85pt;margin-top:4.25pt;width:388.3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" filled="f" stroked="f" strokeweight=".5pt">
                    <v:textbox>
                      <w:txbxContent>
                        <w:p w14:paraId="36AE30E6" w14:textId="77777777" w:rsidR="007037CC" w:rsidRPr="00615170" w:rsidRDefault="007037CC" w:rsidP="007037CC">
                          <w:pPr>
                            <w:spacing w:after="14"/>
                            <w:rPr>
                              <w:rFonts w:ascii="Outfit" w:hAnsi="Outfi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</w:pPr>
                          <w:r w:rsidRPr="00615170">
                            <w:rPr>
                              <w:rFonts w:ascii="Outfit" w:hAnsi="Outfi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GB"/>
                            </w:rPr>
                            <w:t>Customer Verification Form</w:t>
                          </w:r>
                        </w:p>
                        <w:p w14:paraId="6C168F25" w14:textId="77777777" w:rsidR="007037CC" w:rsidRDefault="007037CC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orbel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   </w:t>
          </w:r>
        </w:p>
      </w:tc>
      <w:tc>
        <w:tcPr>
          <w:tcW w:w="8333" w:type="dxa"/>
          <w:shd w:val="clear" w:color="auto" w:fill="0072C7"/>
          <w:vAlign w:val="center"/>
        </w:tcPr>
        <w:p w14:paraId="0BA59B74" w14:textId="0406AA2B" w:rsidR="00576892" w:rsidRPr="002C49A3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</w:tr>
  </w:tbl>
  <w:p w14:paraId="789A7F18" w14:textId="77777777" w:rsidR="00C9238F" w:rsidRPr="002C49A3" w:rsidRDefault="00C9238F" w:rsidP="00576892">
    <w:pPr>
      <w:pStyle w:val="Geenafstand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7BAC5" w14:textId="77777777" w:rsidR="004C3A49" w:rsidRDefault="004C3A4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99518421">
    <w:abstractNumId w:val="18"/>
  </w:num>
  <w:num w:numId="2" w16cid:durableId="971784296">
    <w:abstractNumId w:val="14"/>
  </w:num>
  <w:num w:numId="3" w16cid:durableId="131216382">
    <w:abstractNumId w:val="22"/>
  </w:num>
  <w:num w:numId="4" w16cid:durableId="269095990">
    <w:abstractNumId w:val="19"/>
  </w:num>
  <w:num w:numId="5" w16cid:durableId="2126461246">
    <w:abstractNumId w:val="20"/>
  </w:num>
  <w:num w:numId="6" w16cid:durableId="1423139058">
    <w:abstractNumId w:val="26"/>
  </w:num>
  <w:num w:numId="7" w16cid:durableId="538473727">
    <w:abstractNumId w:val="13"/>
  </w:num>
  <w:num w:numId="8" w16cid:durableId="917010471">
    <w:abstractNumId w:val="17"/>
  </w:num>
  <w:num w:numId="9" w16cid:durableId="1448695676">
    <w:abstractNumId w:val="24"/>
  </w:num>
  <w:num w:numId="10" w16cid:durableId="2071802394">
    <w:abstractNumId w:val="8"/>
  </w:num>
  <w:num w:numId="11" w16cid:durableId="880478841">
    <w:abstractNumId w:val="12"/>
  </w:num>
  <w:num w:numId="12" w16cid:durableId="1937128424">
    <w:abstractNumId w:val="6"/>
  </w:num>
  <w:num w:numId="13" w16cid:durableId="1183206597">
    <w:abstractNumId w:val="9"/>
  </w:num>
  <w:num w:numId="14" w16cid:durableId="863634708">
    <w:abstractNumId w:val="16"/>
  </w:num>
  <w:num w:numId="15" w16cid:durableId="837967086">
    <w:abstractNumId w:val="15"/>
  </w:num>
  <w:num w:numId="16" w16cid:durableId="1282760826">
    <w:abstractNumId w:val="23"/>
  </w:num>
  <w:num w:numId="17" w16cid:durableId="680859800">
    <w:abstractNumId w:val="10"/>
  </w:num>
  <w:num w:numId="18" w16cid:durableId="989404171">
    <w:abstractNumId w:val="29"/>
  </w:num>
  <w:num w:numId="19" w16cid:durableId="2114086073">
    <w:abstractNumId w:val="25"/>
  </w:num>
  <w:num w:numId="20" w16cid:durableId="576861648">
    <w:abstractNumId w:val="21"/>
  </w:num>
  <w:num w:numId="21" w16cid:durableId="629290166">
    <w:abstractNumId w:val="28"/>
  </w:num>
  <w:num w:numId="22" w16cid:durableId="448747457">
    <w:abstractNumId w:val="11"/>
  </w:num>
  <w:num w:numId="23" w16cid:durableId="481505209">
    <w:abstractNumId w:val="7"/>
  </w:num>
  <w:num w:numId="24" w16cid:durableId="1809473541">
    <w:abstractNumId w:val="27"/>
  </w:num>
  <w:num w:numId="25" w16cid:durableId="789130573">
    <w:abstractNumId w:val="30"/>
  </w:num>
  <w:num w:numId="26" w16cid:durableId="386876646">
    <w:abstractNumId w:val="5"/>
  </w:num>
  <w:num w:numId="27" w16cid:durableId="1756592033">
    <w:abstractNumId w:val="4"/>
  </w:num>
  <w:num w:numId="28" w16cid:durableId="930897765">
    <w:abstractNumId w:val="3"/>
  </w:num>
  <w:num w:numId="29" w16cid:durableId="420682900">
    <w:abstractNumId w:val="2"/>
  </w:num>
  <w:num w:numId="30" w16cid:durableId="988022074">
    <w:abstractNumId w:val="1"/>
  </w:num>
  <w:num w:numId="31" w16cid:durableId="20291396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6OiqBX7SHGoUOIdhHLQHb2tqf/Dbq1SM5jIdkmHIHcGKoSD5pcitRAJF1gMEugWBtIfBl7rucFB8uKcwMOSqMg==" w:salt="Wi/PcCe6KgnoSALytL8/p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7CC"/>
    <w:rsid w:val="00003212"/>
    <w:rsid w:val="00052382"/>
    <w:rsid w:val="0006568A"/>
    <w:rsid w:val="00065A07"/>
    <w:rsid w:val="00076F0F"/>
    <w:rsid w:val="00084253"/>
    <w:rsid w:val="000D02CE"/>
    <w:rsid w:val="000D1F49"/>
    <w:rsid w:val="001727CA"/>
    <w:rsid w:val="0022510A"/>
    <w:rsid w:val="00256807"/>
    <w:rsid w:val="002949C1"/>
    <w:rsid w:val="002C49A3"/>
    <w:rsid w:val="002C56E6"/>
    <w:rsid w:val="002D3238"/>
    <w:rsid w:val="002F0025"/>
    <w:rsid w:val="00361E11"/>
    <w:rsid w:val="003B7B28"/>
    <w:rsid w:val="003F0847"/>
    <w:rsid w:val="0040090B"/>
    <w:rsid w:val="00405E1C"/>
    <w:rsid w:val="0046302A"/>
    <w:rsid w:val="00482C07"/>
    <w:rsid w:val="00487D2D"/>
    <w:rsid w:val="004B7BF3"/>
    <w:rsid w:val="004C3A49"/>
    <w:rsid w:val="004D5D62"/>
    <w:rsid w:val="004E5717"/>
    <w:rsid w:val="005112D0"/>
    <w:rsid w:val="00516416"/>
    <w:rsid w:val="00576892"/>
    <w:rsid w:val="00577E06"/>
    <w:rsid w:val="005A3BF7"/>
    <w:rsid w:val="005D5269"/>
    <w:rsid w:val="005F2035"/>
    <w:rsid w:val="005F2475"/>
    <w:rsid w:val="005F7990"/>
    <w:rsid w:val="0063739C"/>
    <w:rsid w:val="006D14BB"/>
    <w:rsid w:val="006F2A7F"/>
    <w:rsid w:val="007037CC"/>
    <w:rsid w:val="007139FF"/>
    <w:rsid w:val="007273FF"/>
    <w:rsid w:val="00770F25"/>
    <w:rsid w:val="00780E36"/>
    <w:rsid w:val="00792269"/>
    <w:rsid w:val="007A35A8"/>
    <w:rsid w:val="007B0A85"/>
    <w:rsid w:val="007B2B67"/>
    <w:rsid w:val="007C6A52"/>
    <w:rsid w:val="007D506B"/>
    <w:rsid w:val="0082043E"/>
    <w:rsid w:val="00840153"/>
    <w:rsid w:val="00897670"/>
    <w:rsid w:val="008B0E32"/>
    <w:rsid w:val="008E203A"/>
    <w:rsid w:val="0091229C"/>
    <w:rsid w:val="00920221"/>
    <w:rsid w:val="00940E73"/>
    <w:rsid w:val="0098597D"/>
    <w:rsid w:val="009970D9"/>
    <w:rsid w:val="009C3532"/>
    <w:rsid w:val="009F619A"/>
    <w:rsid w:val="009F6DDE"/>
    <w:rsid w:val="00A1613A"/>
    <w:rsid w:val="00A370A8"/>
    <w:rsid w:val="00A56616"/>
    <w:rsid w:val="00A95B97"/>
    <w:rsid w:val="00AD00AA"/>
    <w:rsid w:val="00AF6BFE"/>
    <w:rsid w:val="00B635EC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55D4"/>
    <w:rsid w:val="00CE6104"/>
    <w:rsid w:val="00CE7918"/>
    <w:rsid w:val="00D145A9"/>
    <w:rsid w:val="00D16163"/>
    <w:rsid w:val="00D54CB5"/>
    <w:rsid w:val="00DB3FAD"/>
    <w:rsid w:val="00DB6F60"/>
    <w:rsid w:val="00E61C09"/>
    <w:rsid w:val="00E777C9"/>
    <w:rsid w:val="00EB3B58"/>
    <w:rsid w:val="00EC7359"/>
    <w:rsid w:val="00ED4A97"/>
    <w:rsid w:val="00EE3054"/>
    <w:rsid w:val="00EE391D"/>
    <w:rsid w:val="00EF3791"/>
    <w:rsid w:val="00F00606"/>
    <w:rsid w:val="00F01256"/>
    <w:rsid w:val="00FC7475"/>
    <w:rsid w:val="00FD1A3D"/>
    <w:rsid w:val="00FE109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340DB"/>
  <w15:chartTrackingRefBased/>
  <w15:docId w15:val="{4DFF0260-2EF5-4A9C-9ADE-916FE2327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037CC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en-US"/>
    </w:rPr>
  </w:style>
  <w:style w:type="paragraph" w:styleId="Kop1">
    <w:name w:val="heading 1"/>
    <w:basedOn w:val="Standaard"/>
    <w:link w:val="Kop1Ch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Standaardalinea-lettertype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Standaard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2C49A3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C49A3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2C49A3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C49A3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hAnsi="Corbel" w:cs="Times New Roman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C49A3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2C49A3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2C49A3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2C49A3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C49A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C49A3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Standaardtabel"/>
    <w:uiPriority w:val="99"/>
    <w:rsid w:val="002C49A3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2C49A3"/>
    <w:pPr>
      <w:widowControl w:val="0"/>
      <w:outlineLvl w:val="0"/>
    </w:pPr>
    <w:rPr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2C49A3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2C49A3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2C49A3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2C49A3"/>
  </w:style>
  <w:style w:type="paragraph" w:styleId="Bloktekst">
    <w:name w:val="Block Text"/>
    <w:basedOn w:val="Standaard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2C49A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2C49A3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2C49A3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2C49A3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2C49A3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2C49A3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2C49A3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2C49A3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2C49A3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2C49A3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2C49A3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2C49A3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2C49A3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2C49A3"/>
  </w:style>
  <w:style w:type="character" w:customStyle="1" w:styleId="DatumChar">
    <w:name w:val="Datum Char"/>
    <w:basedOn w:val="Standaardalinea-lettertype"/>
    <w:link w:val="Datum"/>
    <w:uiPriority w:val="99"/>
    <w:semiHidden/>
    <w:rsid w:val="002C49A3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2C49A3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2C49A3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2C49A3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2C49A3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Rastertabel1licht">
    <w:name w:val="Grid Table 1 Light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2C49A3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2C49A3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2C49A3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2C49A3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Indexkop">
    <w:name w:val="index heading"/>
    <w:basedOn w:val="Standaard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2C49A3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2C49A3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2C49A3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2C49A3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2C49A3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2C49A3"/>
    <w:pPr>
      <w:ind w:left="1415" w:hanging="283"/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Lijstalinea">
    <w:name w:val="List Paragraph"/>
    <w:basedOn w:val="Standaard"/>
    <w:uiPriority w:val="34"/>
    <w:semiHidden/>
    <w:qFormat/>
    <w:rsid w:val="002C49A3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2C49A3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2C49A3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2C49A3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2C49A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2C49A3"/>
  </w:style>
  <w:style w:type="character" w:customStyle="1" w:styleId="AanhefChar">
    <w:name w:val="Aanhef Char"/>
    <w:basedOn w:val="Standaardalinea-lettertype"/>
    <w:link w:val="Aanhef"/>
    <w:uiPriority w:val="99"/>
    <w:semiHidden/>
    <w:rsid w:val="002C49A3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2C49A3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2C49A3"/>
    <w:rPr>
      <w:rFonts w:ascii="Calibri" w:hAnsi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2C49A3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2C49A3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2C49A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2C49A3"/>
    <w:pPr>
      <w:spacing w:after="0"/>
      <w:ind w:left="280" w:hanging="280"/>
    </w:pPr>
  </w:style>
  <w:style w:type="table" w:styleId="Professioneletabel">
    <w:name w:val="Table Professional"/>
    <w:basedOn w:val="Standaardtabe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semiHidden/>
    <w:rsid w:val="002C49A3"/>
    <w:pPr>
      <w:spacing w:after="100"/>
      <w:ind w:left="840"/>
    </w:pPr>
  </w:style>
  <w:style w:type="paragraph" w:styleId="Inhopg5">
    <w:name w:val="toc 5"/>
    <w:basedOn w:val="Standaard"/>
    <w:next w:val="Standaard"/>
    <w:autoRedefine/>
    <w:uiPriority w:val="39"/>
    <w:semiHidden/>
    <w:rsid w:val="002C49A3"/>
    <w:pPr>
      <w:spacing w:after="100"/>
      <w:ind w:left="1120"/>
    </w:pPr>
  </w:style>
  <w:style w:type="paragraph" w:styleId="Inhopg6">
    <w:name w:val="toc 6"/>
    <w:basedOn w:val="Standaard"/>
    <w:next w:val="Standaard"/>
    <w:autoRedefine/>
    <w:uiPriority w:val="39"/>
    <w:semiHidden/>
    <w:rsid w:val="002C49A3"/>
    <w:pPr>
      <w:spacing w:after="100"/>
      <w:ind w:left="1400"/>
    </w:pPr>
  </w:style>
  <w:style w:type="paragraph" w:styleId="Inhopg7">
    <w:name w:val="toc 7"/>
    <w:basedOn w:val="Standaard"/>
    <w:next w:val="Standaard"/>
    <w:autoRedefine/>
    <w:uiPriority w:val="39"/>
    <w:semiHidden/>
    <w:rsid w:val="002C49A3"/>
    <w:pPr>
      <w:spacing w:after="100"/>
      <w:ind w:left="1680"/>
    </w:pPr>
  </w:style>
  <w:style w:type="paragraph" w:styleId="Inhopg8">
    <w:name w:val="toc 8"/>
    <w:basedOn w:val="Standaard"/>
    <w:next w:val="Standaard"/>
    <w:autoRedefine/>
    <w:uiPriority w:val="39"/>
    <w:semiHidden/>
    <w:rsid w:val="002C49A3"/>
    <w:pPr>
      <w:spacing w:after="100"/>
      <w:ind w:left="1960"/>
    </w:pPr>
  </w:style>
  <w:style w:type="paragraph" w:styleId="Inhopg9">
    <w:name w:val="toc 9"/>
    <w:basedOn w:val="Standaard"/>
    <w:next w:val="Standaard"/>
    <w:autoRedefine/>
    <w:uiPriority w:val="39"/>
    <w:semiHidden/>
    <w:rsid w:val="002C49A3"/>
    <w:pPr>
      <w:spacing w:after="100"/>
      <w:ind w:left="22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ut153\AppData\Roaming\Microsoft\Templates\Contante%20donatie-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7F98644DA194DC5B9DDDC7CE3C110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8EAAB1-DF9C-4864-AF21-9CD74DE45ED9}"/>
      </w:docPartPr>
      <w:docPartBody>
        <w:p w:rsidR="003F7CA6" w:rsidRDefault="003F7CA6" w:rsidP="003F7CA6">
          <w:pPr>
            <w:pStyle w:val="27F98644DA194DC5B9DDDC7CE3C11029"/>
          </w:pP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5E00728D8F3C433FA88BBABA291D55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81E560-D9E2-4524-8A1E-BDAEFB44FEB8}"/>
      </w:docPartPr>
      <w:docPartBody>
        <w:p w:rsidR="003F7CA6" w:rsidRDefault="003F7CA6" w:rsidP="003F7CA6">
          <w:pPr>
            <w:pStyle w:val="5E00728D8F3C433FA88BBABA291D556C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AE659EC975B645A79EC151C62D6245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BC2A06-1D0E-4769-9D04-713B406D1977}"/>
      </w:docPartPr>
      <w:docPartBody>
        <w:p w:rsidR="003F7CA6" w:rsidRDefault="003F7CA6" w:rsidP="003F7CA6">
          <w:pPr>
            <w:pStyle w:val="AE659EC975B645A79EC151C62D624503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74FAEBBBFDBF4CBFA4239A115294B0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3CEA4B-1842-40CD-9EB7-3E6ACE124F83}"/>
      </w:docPartPr>
      <w:docPartBody>
        <w:p w:rsidR="003F7CA6" w:rsidRDefault="003F7CA6" w:rsidP="003F7CA6">
          <w:pPr>
            <w:pStyle w:val="74FAEBBBFDBF4CBFA4239A115294B003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D31C4456BF0748CFAAEA7E73896224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39F963-D215-47F3-BACC-5544FC49DDD4}"/>
      </w:docPartPr>
      <w:docPartBody>
        <w:p w:rsidR="003F7CA6" w:rsidRDefault="003F7CA6" w:rsidP="003F7CA6">
          <w:pPr>
            <w:pStyle w:val="D31C4456BF0748CFAAEA7E73896224B7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ECB05E49476A4599AAD03208FAD6D8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F9B5E6-A411-4C60-A88B-63D016278D97}"/>
      </w:docPartPr>
      <w:docPartBody>
        <w:p w:rsidR="003F7CA6" w:rsidRDefault="003F7CA6" w:rsidP="003F7CA6">
          <w:pPr>
            <w:pStyle w:val="ECB05E49476A4599AAD03208FAD6D8E2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437CCF72D3384090B8326F18775FBB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CA567A-7205-4D59-A9E4-91BCF44F4875}"/>
      </w:docPartPr>
      <w:docPartBody>
        <w:p w:rsidR="003F7CA6" w:rsidRDefault="003F7CA6" w:rsidP="003F7CA6">
          <w:pPr>
            <w:pStyle w:val="437CCF72D3384090B8326F18775FBB38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32F470D14BE440E29C93276CA663FE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9CD998-2E39-4EAA-9C0E-7389DEE85F11}"/>
      </w:docPartPr>
      <w:docPartBody>
        <w:p w:rsidR="003F7CA6" w:rsidRDefault="003F7CA6" w:rsidP="003F7CA6">
          <w:pPr>
            <w:pStyle w:val="32F470D14BE440E29C93276CA663FEB0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F802562F45FB4208BD0173BED04A1B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2DD24B-B54E-41A5-9B08-E5903277A31A}"/>
      </w:docPartPr>
      <w:docPartBody>
        <w:p w:rsidR="003F7CA6" w:rsidRDefault="003F7CA6" w:rsidP="003F7CA6">
          <w:pPr>
            <w:pStyle w:val="F802562F45FB4208BD0173BED04A1B0D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93554EFC7013462A89E59270A1F6A4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23E7A8-A8BD-4C34-B6AB-4294614281B7}"/>
      </w:docPartPr>
      <w:docPartBody>
        <w:p w:rsidR="003F7CA6" w:rsidRDefault="003F7CA6" w:rsidP="003F7CA6">
          <w:pPr>
            <w:pStyle w:val="93554EFC7013462A89E59270A1F6A481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0B5EC27F100D4977BEB5A21F2FBEAC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3A4F01-28C1-48D9-B532-FB87DAE96F0A}"/>
      </w:docPartPr>
      <w:docPartBody>
        <w:p w:rsidR="003F7CA6" w:rsidRDefault="003F7CA6" w:rsidP="003F7CA6">
          <w:pPr>
            <w:pStyle w:val="0B5EC27F100D4977BEB5A21F2FBEACD8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C11A75EBBC7046839904535B73C615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D80E0D-056C-4F6E-B749-6F276719A70A}"/>
      </w:docPartPr>
      <w:docPartBody>
        <w:p w:rsidR="003F7CA6" w:rsidRDefault="003F7CA6" w:rsidP="003F7CA6">
          <w:pPr>
            <w:pStyle w:val="C11A75EBBC7046839904535B73C61531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B95F9E4D088D4C98A6731E941DA776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BECAFA-6F90-444A-AAEE-1EF1BB00671C}"/>
      </w:docPartPr>
      <w:docPartBody>
        <w:p w:rsidR="003F7CA6" w:rsidRDefault="003F7CA6" w:rsidP="003F7CA6">
          <w:pPr>
            <w:pStyle w:val="B95F9E4D088D4C98A6731E941DA776BA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C166F90051444CC4829510BEC65BA2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191210-BE70-4B7D-AD95-2ACAD4C7B00D}"/>
      </w:docPartPr>
      <w:docPartBody>
        <w:p w:rsidR="003F7CA6" w:rsidRDefault="003F7CA6" w:rsidP="003F7CA6">
          <w:pPr>
            <w:pStyle w:val="C166F90051444CC4829510BEC65BA2B0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  <w:docPart>
      <w:docPartPr>
        <w:name w:val="16FE509501BA41D2B35716CA9D436B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DCA4A4-E939-4B27-BD50-4F0BA8384C56}"/>
      </w:docPartPr>
      <w:docPartBody>
        <w:p w:rsidR="003F7CA6" w:rsidRDefault="003F7CA6" w:rsidP="003F7CA6">
          <w:pPr>
            <w:pStyle w:val="16FE509501BA41D2B35716CA9D436BA5"/>
          </w:pPr>
          <w:r>
            <w:rPr>
              <w:rFonts w:ascii="Outfit Light" w:hAnsi="Outfit Light"/>
            </w:rPr>
            <w:t xml:space="preserve"> </w:t>
          </w:r>
          <w:r>
            <w:rPr>
              <w:rFonts w:ascii="Outfit Light" w:hAnsi="Outfit Light"/>
            </w:rPr>
            <w:t>Click here to insert text</w:t>
          </w:r>
          <w:r w:rsidRPr="005D5269">
            <w:rPr>
              <w:rStyle w:val="Tekstvantijdelijkeaanduiding"/>
              <w:lang w:val="en-GB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utfi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utfit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9C3"/>
    <w:rsid w:val="002949C1"/>
    <w:rsid w:val="003F7CA6"/>
    <w:rsid w:val="00C6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F7CA6"/>
    <w:rPr>
      <w:rFonts w:ascii="Calibri" w:hAnsi="Calibri"/>
      <w:color w:val="808080"/>
    </w:rPr>
  </w:style>
  <w:style w:type="paragraph" w:customStyle="1" w:styleId="27F98644DA194DC5B9DDDC7CE3C11029">
    <w:name w:val="27F98644DA194DC5B9DDDC7CE3C11029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5E00728D8F3C433FA88BBABA291D556C">
    <w:name w:val="5E00728D8F3C433FA88BBABA291D556C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AE659EC975B645A79EC151C62D624503">
    <w:name w:val="AE659EC975B645A79EC151C62D624503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74FAEBBBFDBF4CBFA4239A115294B003">
    <w:name w:val="74FAEBBBFDBF4CBFA4239A115294B003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D31C4456BF0748CFAAEA7E73896224B7">
    <w:name w:val="D31C4456BF0748CFAAEA7E73896224B7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ECB05E49476A4599AAD03208FAD6D8E2">
    <w:name w:val="ECB05E49476A4599AAD03208FAD6D8E2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437CCF72D3384090B8326F18775FBB38">
    <w:name w:val="437CCF72D3384090B8326F18775FBB38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32F470D14BE440E29C93276CA663FEB0">
    <w:name w:val="32F470D14BE440E29C93276CA663FEB0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F802562F45FB4208BD0173BED04A1B0D">
    <w:name w:val="F802562F45FB4208BD0173BED04A1B0D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93554EFC7013462A89E59270A1F6A481">
    <w:name w:val="93554EFC7013462A89E59270A1F6A481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0B5EC27F100D4977BEB5A21F2FBEACD8">
    <w:name w:val="0B5EC27F100D4977BEB5A21F2FBEACD8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C11A75EBBC7046839904535B73C61531">
    <w:name w:val="C11A75EBBC7046839904535B73C61531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B95F9E4D088D4C98A6731E941DA776BA">
    <w:name w:val="B95F9E4D088D4C98A6731E941DA776BA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C166F90051444CC4829510BEC65BA2B0">
    <w:name w:val="C166F90051444CC4829510BEC65BA2B0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  <w:style w:type="paragraph" w:customStyle="1" w:styleId="16FE509501BA41D2B35716CA9D436BA5">
    <w:name w:val="16FE509501BA41D2B35716CA9D436BA5"/>
    <w:rsid w:val="003F7CA6"/>
    <w:pPr>
      <w:spacing w:line="259" w:lineRule="auto"/>
    </w:pPr>
    <w:rPr>
      <w:rFonts w:ascii="Calibri" w:eastAsia="Calibri" w:hAnsi="Calibri" w:cs="Calibri"/>
      <w:color w:val="000000"/>
      <w:kern w:val="0"/>
      <w:sz w:val="22"/>
      <w:szCs w:val="22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purl.org/dc/terms/"/>
    <ds:schemaRef ds:uri="http://schemas.microsoft.com/office/2006/metadata/properties"/>
    <ds:schemaRef ds:uri="6dc4bcd6-49db-4c07-9060-8acfc67cef9f"/>
    <ds:schemaRef ds:uri="http://www.w3.org/XML/1998/namespace"/>
    <ds:schemaRef ds:uri="http://purl.org/dc/dcmitype/"/>
    <ds:schemaRef ds:uri="http://schemas.microsoft.com/office/2006/documentManagement/types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AE450C9-703D-4D6A-92CB-598E0122C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Contante donatie-formulier</Template>
  <TotalTime>90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Verstraeten</dc:creator>
  <cp:keywords/>
  <dc:description/>
  <cp:lastModifiedBy>Laura Verstraeten</cp:lastModifiedBy>
  <cp:revision>7</cp:revision>
  <cp:lastPrinted>2025-08-18T09:03:00Z</cp:lastPrinted>
  <dcterms:created xsi:type="dcterms:W3CDTF">2025-08-18T09:03:00Z</dcterms:created>
  <dcterms:modified xsi:type="dcterms:W3CDTF">2025-08-18T09:43:00Z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